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86EB" w14:textId="60B29924" w:rsidR="007849DA" w:rsidRPr="00040BEF" w:rsidRDefault="007849DA" w:rsidP="00C66C3E">
      <w:pPr>
        <w:pStyle w:val="Prrafodelista"/>
        <w:numPr>
          <w:ilvl w:val="0"/>
          <w:numId w:val="3"/>
        </w:numPr>
        <w:pBdr>
          <w:bottom w:val="single" w:sz="4" w:space="1" w:color="auto"/>
        </w:pBdr>
        <w:spacing w:before="120" w:after="240" w:line="360" w:lineRule="auto"/>
        <w:ind w:left="1418"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"https://www.boe.es/buscar/act.php?id=BOE-A-2004-5290&amp;p=20251227&amp;tn=1" \l "a5"</w:instrText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</w:t>
      </w:r>
      <w:r w:rsidR="00A35231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s</w:t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5</w:t>
      </w:r>
      <w:r w:rsidR="00A35231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y 7</w:t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 xml:space="preserve"> de la Orden ECO/734/2204, de 11 de marzo.</w:t>
      </w:r>
    </w:p>
    <w:p w14:paraId="54E2C3C8" w14:textId="77777777" w:rsidR="007849DA" w:rsidRPr="003E6045" w:rsidRDefault="007849DA" w:rsidP="00C66C3E">
      <w:pPr>
        <w:pStyle w:val="Prrafodelista"/>
        <w:numPr>
          <w:ilvl w:val="0"/>
          <w:numId w:val="3"/>
        </w:numPr>
        <w:pBdr>
          <w:bottom w:val="single" w:sz="4" w:space="1" w:color="auto"/>
        </w:pBdr>
        <w:spacing w:before="120" w:after="120" w:line="360" w:lineRule="auto"/>
        <w:ind w:left="1418"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040BEF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040BEF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118C79A" w14:textId="77777777" w:rsidR="007849DA" w:rsidRDefault="007849DA" w:rsidP="007849DA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bookmarkStart w:id="0" w:name="_Hlk159919329"/>
    </w:p>
    <w:p w14:paraId="0EAE4407" w14:textId="77777777" w:rsidR="007849DA" w:rsidRDefault="007849DA" w:rsidP="007849DA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7C5ACE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id w:val="-649364556"/>
          <w:placeholder>
            <w:docPart w:val="D9FDA111608540078FD918A49E496FA6"/>
          </w:placeholder>
        </w:sdtPr>
        <w:sdtEndPr>
          <w:rPr>
            <w:b/>
            <w:color w:val="000099"/>
            <w:shd w:val="clear" w:color="auto" w:fill="FFFFCC"/>
          </w:rPr>
        </w:sdtEndPr>
        <w:sdtContent>
          <w:r w:rsidRPr="00E53C93">
            <w:rPr>
              <w:rFonts w:ascii="Montserrat" w:hAnsi="Montserrat" w:cstheme="minorHAnsi"/>
              <w:b/>
              <w:bCs/>
              <w:color w:val="000099"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>
        <w:rPr>
          <w:rFonts w:ascii="Montserrat" w:hAnsi="Montserrat" w:cstheme="minorHAnsi"/>
          <w:bCs/>
          <w:sz w:val="20"/>
          <w:szCs w:val="20"/>
        </w:rPr>
        <w:t xml:space="preserve">, en nombre y 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representación de </w:t>
      </w:r>
      <w:sdt>
        <w:sdtPr>
          <w:rPr>
            <w:rFonts w:ascii="Montserrat" w:hAnsi="Montserrat" w:cstheme="minorHAnsi"/>
            <w:bCs/>
            <w:sz w:val="20"/>
            <w:szCs w:val="20"/>
          </w:rPr>
          <w:id w:val="-1813011249"/>
          <w:placeholder>
            <w:docPart w:val="D9FDA111608540078FD918A49E496FA6"/>
          </w:placeholder>
        </w:sdtPr>
        <w:sdtEndPr>
          <w:rPr>
            <w:bCs w:val="0"/>
            <w:color w:val="000099"/>
            <w:shd w:val="clear" w:color="auto" w:fill="FFFFCC"/>
          </w:rPr>
        </w:sdtEndPr>
        <w:sdtContent>
          <w:r w:rsidRPr="00E53C93">
            <w:rPr>
              <w:rFonts w:ascii="Montserrat" w:hAnsi="Montserrat" w:cstheme="minorHAnsi"/>
              <w:b/>
              <w:bCs/>
              <w:color w:val="000099"/>
              <w:sz w:val="20"/>
              <w:szCs w:val="20"/>
              <w:shd w:val="clear" w:color="auto" w:fill="FFFFCC"/>
            </w:rPr>
            <w:t>Insertar denominación social de la ESI (SV/AV/SGC/EAF)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inscrita en el correspondiente registro administrativo de la CNMV con el </w:t>
      </w:r>
      <w:proofErr w:type="spellStart"/>
      <w:r w:rsidRPr="00B20FC0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B20FC0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color w:val="000099"/>
            <w:sz w:val="20"/>
            <w:szCs w:val="20"/>
            <w:shd w:val="clear" w:color="auto" w:fill="FFFFCC"/>
          </w:rPr>
          <w:id w:val="-302782412"/>
          <w:placeholder>
            <w:docPart w:val="D9FDA111608540078FD918A49E496FA6"/>
          </w:placeholder>
        </w:sdtPr>
        <w:sdtContent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Insertar </w:t>
          </w:r>
          <w:proofErr w:type="spellStart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>Nº</w:t>
          </w:r>
          <w:proofErr w:type="spellEnd"/>
          <w:r w:rsidRPr="00B20FC0"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B20FC0">
        <w:rPr>
          <w:rFonts w:ascii="Montserrat" w:hAnsi="Montserrat" w:cstheme="minorHAnsi"/>
          <w:bCs/>
          <w:sz w:val="20"/>
          <w:szCs w:val="20"/>
        </w:rPr>
        <w:t xml:space="preserve">,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, de acuerdo con lo previsto en </w:t>
      </w:r>
      <w:bookmarkEnd w:id="0"/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la Ley 44/2002, de 22 de noviembre, de Medidas de Reforma del Sistema Financiero, </w:t>
      </w:r>
      <w:r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la </w:t>
      </w:r>
      <w:r w:rsidRPr="00B20FC0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>Orden ECO/734/2004, de 11 de marzo, sobre los departamentos y servicios de atención al cliente y el defensor del cliente de las entidades financiera</w:t>
      </w:r>
      <w:r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s, </w:t>
      </w:r>
      <w:r>
        <w:rPr>
          <w:rFonts w:ascii="Montserrat" w:hAnsi="Montserrat" w:cstheme="minorHAnsi"/>
          <w:bCs/>
          <w:sz w:val="20"/>
          <w:szCs w:val="20"/>
        </w:rPr>
        <w:t>que,</w:t>
      </w:r>
    </w:p>
    <w:p w14:paraId="4E74754B" w14:textId="77777777" w:rsidR="007849DA" w:rsidRDefault="007849DA" w:rsidP="007849DA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64C4934A" w14:textId="2F54BA43" w:rsidR="007849DA" w:rsidRPr="003E0CB9" w:rsidRDefault="007849DA" w:rsidP="00954D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El</w:t>
      </w:r>
      <w:r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placeholder>
            <w:docPart w:val="5A0037ACC02D436AB273D8E4B12E5DF2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una opción</w:t>
          </w:r>
        </w:sdtContent>
      </w:sdt>
      <w:r w:rsidRPr="00A5662F">
        <w:rPr>
          <w:rStyle w:val="Refdenotaalpie"/>
          <w:rFonts w:ascii="Montserrat" w:hAnsi="Montserrat" w:cstheme="minorHAnsi"/>
          <w:b/>
          <w:bCs/>
          <w:sz w:val="22"/>
          <w:szCs w:val="22"/>
          <w:shd w:val="clear" w:color="auto" w:fill="FFFFCC"/>
        </w:rPr>
        <w:footnoteReference w:id="1"/>
      </w:r>
      <w:r w:rsidRPr="00A5662F">
        <w:rPr>
          <w:rFonts w:ascii="Montserrat" w:hAnsi="Montserrat" w:cstheme="minorHAnsi"/>
          <w:bCs/>
          <w:sz w:val="20"/>
          <w:szCs w:val="20"/>
        </w:rPr>
        <w:t xml:space="preserve">  ha designado, con fecha</w:t>
      </w:r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E6884001DC90492382470D27A64396E7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>,</w:t>
      </w:r>
      <w:r w:rsidRPr="00A5662F">
        <w:rPr>
          <w:rFonts w:ascii="Montserrat" w:hAnsi="Montserrat" w:cstheme="minorHAnsi"/>
          <w:bCs/>
          <w:sz w:val="20"/>
          <w:szCs w:val="20"/>
        </w:rPr>
        <w:t xml:space="preserve"> a 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alias w:val="Nombre"/>
          <w:tag w:val="Nombre"/>
          <w:id w:val="-294219254"/>
          <w:placeholder>
            <w:docPart w:val="D21E78C80E0142E38FEA64E2B6373482"/>
          </w:placeholder>
          <w15:color w:val="FFFF00"/>
        </w:sdtPr>
        <w:sdtEndPr>
          <w:rPr>
            <w:bCs w:val="0"/>
            <w:shd w:val="clear" w:color="auto" w:fill="FFFFCC"/>
          </w:rPr>
        </w:sdtEndPr>
        <w:sdtContent>
          <w:r w:rsidRPr="00E53C93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Pr="00A5662F">
        <w:rPr>
          <w:rFonts w:ascii="Montserrat" w:hAnsi="Montserrat" w:cstheme="minorHAnsi"/>
          <w:bCs/>
          <w:sz w:val="20"/>
          <w:szCs w:val="20"/>
        </w:rPr>
        <w:t>con DNI</w:t>
      </w:r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placeholder>
            <w:docPart w:val="D21E78C80E0142E38FEA64E2B6373482"/>
          </w:placeholder>
          <w15:color w:val="FFFF00"/>
        </w:sdtPr>
        <w:sdtContent>
          <w:proofErr w:type="spellStart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, </w:t>
      </w:r>
      <w:r w:rsidRPr="00A5662F">
        <w:rPr>
          <w:rFonts w:ascii="Montserrat" w:hAnsi="Montserrat" w:cstheme="minorHAnsi"/>
          <w:bCs/>
          <w:sz w:val="20"/>
          <w:szCs w:val="20"/>
        </w:rPr>
        <w:t>como</w:t>
      </w:r>
      <w:r w:rsidRPr="00460F0C">
        <w:rPr>
          <w:rFonts w:ascii="Montserrat" w:hAnsi="Montserrat" w:cstheme="minorHAnsi"/>
          <w:bCs/>
          <w:sz w:val="20"/>
          <w:szCs w:val="20"/>
        </w:rPr>
        <w:t xml:space="preserve"> </w:t>
      </w:r>
      <w:r>
        <w:rPr>
          <w:rFonts w:ascii="Montserrat" w:hAnsi="Montserrat" w:cstheme="minorHAnsi"/>
          <w:b/>
          <w:sz w:val="20"/>
          <w:szCs w:val="20"/>
        </w:rPr>
        <w:t>D</w:t>
      </w:r>
      <w:r w:rsidRPr="001722F8">
        <w:rPr>
          <w:rFonts w:ascii="Montserrat" w:hAnsi="Montserrat" w:cstheme="minorHAnsi"/>
          <w:b/>
          <w:sz w:val="20"/>
          <w:szCs w:val="20"/>
        </w:rPr>
        <w:t>e</w:t>
      </w:r>
      <w:r>
        <w:rPr>
          <w:rFonts w:ascii="Montserrat" w:hAnsi="Montserrat" w:cstheme="minorHAnsi"/>
          <w:b/>
          <w:sz w:val="20"/>
          <w:szCs w:val="20"/>
        </w:rPr>
        <w:t>fensor del Cliente de la entidad</w:t>
      </w:r>
      <w:r w:rsidRPr="00460F0C">
        <w:rPr>
          <w:rFonts w:ascii="Montserrat" w:hAnsi="Montserrat" w:cstheme="minorHAnsi"/>
          <w:b/>
          <w:sz w:val="20"/>
          <w:szCs w:val="20"/>
        </w:rPr>
        <w:t>.</w:t>
      </w:r>
      <w:r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64535DF0" w14:textId="77777777" w:rsidR="007849DA" w:rsidRPr="002743EA" w:rsidRDefault="007849DA" w:rsidP="007849DA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/>
          <w:sz w:val="20"/>
          <w:szCs w:val="20"/>
        </w:rPr>
      </w:pPr>
    </w:p>
    <w:p w14:paraId="6D47BB24" w14:textId="77777777" w:rsidR="007849DA" w:rsidRDefault="007849DA" w:rsidP="00954D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-546530592"/>
          <w:placeholder>
            <w:docPart w:val="F05B4EAD308C470DA92FDF548DB74972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Pr="003E0CB9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una opción</w:t>
          </w:r>
        </w:sdtContent>
      </w:sdt>
      <w:r w:rsidRPr="003E0CB9">
        <w:rPr>
          <w:rFonts w:ascii="Montserrat" w:hAnsi="Montserrat" w:cstheme="minorHAnsi"/>
          <w:b/>
          <w:bCs/>
          <w:sz w:val="22"/>
          <w:szCs w:val="22"/>
          <w:vertAlign w:val="superscript"/>
        </w:rPr>
        <w:t>1</w:t>
      </w:r>
      <w:r w:rsidRPr="00A5662F">
        <w:rPr>
          <w:rFonts w:ascii="Montserrat" w:hAnsi="Montserrat" w:cstheme="minorHAnsi"/>
          <w:sz w:val="20"/>
          <w:szCs w:val="20"/>
        </w:rPr>
        <w:t>, para</w:t>
      </w:r>
      <w:r w:rsidRPr="00523C9E">
        <w:rPr>
          <w:rFonts w:ascii="Montserrat" w:hAnsi="Montserrat" w:cstheme="minorHAnsi"/>
          <w:sz w:val="20"/>
          <w:szCs w:val="20"/>
        </w:rPr>
        <w:t xml:space="preserve"> su designación, ha evaluado que el titular propuesto: </w:t>
      </w:r>
    </w:p>
    <w:p w14:paraId="73E3570D" w14:textId="11DC359E" w:rsidR="007849DA" w:rsidRPr="00226B13" w:rsidRDefault="007849DA" w:rsidP="00954DA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color w:val="C00000"/>
          <w:sz w:val="20"/>
          <w:szCs w:val="20"/>
        </w:rPr>
        <w:t>l</w:t>
      </w:r>
      <w:r w:rsidR="00E53C93">
        <w:rPr>
          <w:rFonts w:ascii="Montserrat" w:hAnsi="Montserrat" w:cstheme="minorHAnsi"/>
          <w:color w:val="C00000"/>
          <w:sz w:val="20"/>
          <w:szCs w:val="20"/>
        </w:rPr>
        <w:t>os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0" w:anchor="a5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</w:t>
        </w:r>
        <w:r w:rsidR="00E53C9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s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5</w:t>
        </w:r>
        <w:r w:rsidR="00F043AE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y 7</w:t>
        </w:r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738F7B0A" w14:textId="6DC2154F" w:rsidR="007849DA" w:rsidRPr="00C012BD" w:rsidRDefault="00E53C93" w:rsidP="00954DA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1985" w:hanging="284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</w:t>
      </w:r>
      <w:r w:rsidR="007849DA" w:rsidRPr="00C012BD">
        <w:rPr>
          <w:rFonts w:ascii="Montserrat" w:hAnsi="Montserrat" w:cstheme="minorHAnsi"/>
          <w:sz w:val="20"/>
          <w:szCs w:val="20"/>
        </w:rPr>
        <w:t xml:space="preserve"> con honorabilidad comercial y profesional.</w:t>
      </w:r>
    </w:p>
    <w:p w14:paraId="62702F6F" w14:textId="77777777" w:rsidR="007849DA" w:rsidRDefault="007849DA" w:rsidP="00954DA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</w:p>
    <w:p w14:paraId="2B1381B6" w14:textId="7868F1FC" w:rsidR="00F043AE" w:rsidRPr="00226B13" w:rsidRDefault="00E53C93" w:rsidP="00954DA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ind w:left="1985" w:hanging="284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Cuenta con</w:t>
      </w:r>
      <w:r w:rsidR="00F043AE" w:rsidRPr="00F043AE">
        <w:rPr>
          <w:rFonts w:ascii="Montserrat" w:hAnsi="Montserrat" w:cstheme="minorHAnsi"/>
          <w:sz w:val="20"/>
          <w:szCs w:val="20"/>
        </w:rPr>
        <w:t xml:space="preserve"> reconocido prestigio en el ámbito jurídico, económico o financiero</w:t>
      </w:r>
      <w:r>
        <w:rPr>
          <w:rFonts w:ascii="Montserrat" w:hAnsi="Montserrat" w:cstheme="minorHAnsi"/>
          <w:sz w:val="20"/>
          <w:szCs w:val="20"/>
        </w:rPr>
        <w:t xml:space="preserve"> y es</w:t>
      </w:r>
      <w:r w:rsidR="00F043AE" w:rsidRPr="00F043AE">
        <w:rPr>
          <w:rFonts w:ascii="Montserrat" w:hAnsi="Montserrat" w:cstheme="minorHAnsi"/>
          <w:sz w:val="20"/>
          <w:szCs w:val="20"/>
        </w:rPr>
        <w:t xml:space="preserve"> ajena a la organización de la entidad a</w:t>
      </w:r>
      <w:r>
        <w:rPr>
          <w:rFonts w:ascii="Montserrat" w:hAnsi="Montserrat" w:cstheme="minorHAnsi"/>
          <w:sz w:val="20"/>
          <w:szCs w:val="20"/>
        </w:rPr>
        <w:t xml:space="preserve"> la</w:t>
      </w:r>
      <w:r w:rsidR="00F043AE" w:rsidRPr="00F043AE">
        <w:rPr>
          <w:rFonts w:ascii="Montserrat" w:hAnsi="Montserrat" w:cstheme="minorHAnsi"/>
          <w:sz w:val="20"/>
          <w:szCs w:val="20"/>
        </w:rPr>
        <w:t xml:space="preserve"> que presta sus servicios</w:t>
      </w:r>
    </w:p>
    <w:p w14:paraId="04D89875" w14:textId="77777777" w:rsidR="007849DA" w:rsidRPr="00226B13" w:rsidRDefault="007849DA" w:rsidP="007849DA">
      <w:pPr>
        <w:pStyle w:val="Prrafodelista"/>
        <w:autoSpaceDE w:val="0"/>
        <w:autoSpaceDN w:val="0"/>
        <w:adjustRightInd w:val="0"/>
        <w:spacing w:line="360" w:lineRule="auto"/>
        <w:ind w:left="1276" w:hanging="284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6E367BE" w14:textId="77777777" w:rsidR="007849DA" w:rsidRDefault="007849DA" w:rsidP="007849DA">
      <w:pPr>
        <w:pStyle w:val="Prrafodelista"/>
        <w:autoSpaceDE w:val="0"/>
        <w:autoSpaceDN w:val="0"/>
        <w:adjustRightInd w:val="0"/>
        <w:spacing w:before="120" w:line="360" w:lineRule="auto"/>
        <w:ind w:left="1985"/>
        <w:jc w:val="both"/>
        <w:rPr>
          <w:rFonts w:ascii="Montserrat" w:hAnsi="Montserrat" w:cstheme="minorHAnsi"/>
          <w:sz w:val="20"/>
          <w:szCs w:val="20"/>
        </w:rPr>
      </w:pPr>
    </w:p>
    <w:p w14:paraId="6D0FBF49" w14:textId="77777777" w:rsidR="007849DA" w:rsidRDefault="007849DA" w:rsidP="007849DA">
      <w:pPr>
        <w:rPr>
          <w:rFonts w:ascii="Montserrat" w:hAnsi="Montserrat" w:cstheme="minorHAnsi"/>
          <w:bCs/>
          <w:sz w:val="20"/>
          <w:szCs w:val="20"/>
        </w:rPr>
      </w:pPr>
      <w:r>
        <w:rPr>
          <w:rFonts w:ascii="Montserrat" w:hAnsi="Montserrat" w:cstheme="minorHAnsi"/>
          <w:bCs/>
          <w:sz w:val="20"/>
          <w:szCs w:val="20"/>
        </w:rPr>
        <w:br w:type="page"/>
      </w:r>
    </w:p>
    <w:p w14:paraId="546548E3" w14:textId="77777777" w:rsidR="006965D9" w:rsidRPr="006965D9" w:rsidRDefault="006965D9" w:rsidP="006965D9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102A3681" w14:textId="10E5A12F" w:rsidR="007849DA" w:rsidRPr="007E09F6" w:rsidRDefault="00F043AE" w:rsidP="00954DA2">
      <w:pPr>
        <w:pStyle w:val="Textoindependiente2"/>
        <w:keepNext/>
        <w:keepLines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F043AE">
        <w:rPr>
          <w:rFonts w:ascii="Montserrat" w:hAnsi="Montserrat" w:cstheme="minorHAnsi"/>
          <w:bCs/>
          <w:sz w:val="20"/>
          <w:szCs w:val="20"/>
        </w:rPr>
        <w:t xml:space="preserve">La entidad ha establecido los siguientes canales a través de los que los clientes podrán presentar su quejas o reclamaciones </w:t>
      </w:r>
      <w:r w:rsidRPr="00F043AE">
        <w:rPr>
          <w:rFonts w:ascii="Montserrat" w:hAnsi="Montserrat" w:cstheme="minorHAnsi"/>
          <w:b/>
          <w:sz w:val="20"/>
          <w:szCs w:val="20"/>
        </w:rPr>
        <w:t>ante el Defensor del Cliente</w:t>
      </w:r>
      <w:r w:rsidR="007849DA" w:rsidRPr="007E09F6">
        <w:rPr>
          <w:rFonts w:ascii="Montserrat" w:hAnsi="Montserrat" w:cstheme="minorHAnsi"/>
          <w:bCs/>
          <w:sz w:val="20"/>
          <w:szCs w:val="20"/>
        </w:rPr>
        <w:t>:</w:t>
      </w:r>
    </w:p>
    <w:p w14:paraId="3E79A464" w14:textId="77777777" w:rsidR="007849DA" w:rsidRPr="007E09F6" w:rsidRDefault="007849DA" w:rsidP="007849DA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67"/>
        <w:gridCol w:w="5811"/>
      </w:tblGrid>
      <w:tr w:rsidR="007849DA" w:rsidRPr="00A5662F" w14:paraId="059C3D23" w14:textId="77777777" w:rsidTr="004D32A3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6CA3" w14:textId="77777777" w:rsidR="007849DA" w:rsidRPr="007E09F6" w:rsidRDefault="007849DA" w:rsidP="004D32A3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DE8A106" w14:textId="718E89F5" w:rsidR="007849DA" w:rsidRPr="006965D9" w:rsidRDefault="006965D9" w:rsidP="004D32A3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6965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color w:val="000099"/>
              <w:sz w:val="20"/>
              <w:szCs w:val="20"/>
              <w:shd w:val="clear" w:color="auto" w:fill="FFFFCC"/>
            </w:rPr>
            <w:alias w:val="Dirección postal"/>
            <w:tag w:val="Dirección postal"/>
            <w:id w:val="-1798990247"/>
            <w:placeholder>
              <w:docPart w:val="4BB9E2437F5D4DA599BB190F79305DC5"/>
            </w:placeholder>
            <w15:color w:val="FFFF00"/>
          </w:sdtPr>
          <w:sdtContent>
            <w:tc>
              <w:tcPr>
                <w:tcW w:w="58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764E06" w14:textId="77777777" w:rsidR="007849DA" w:rsidRPr="007E09F6" w:rsidRDefault="007849DA" w:rsidP="004D32A3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7849DA" w:rsidRPr="00A5662F" w14:paraId="4401C299" w14:textId="77777777" w:rsidTr="004D32A3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0C0E" w14:textId="77777777" w:rsidR="007849DA" w:rsidRPr="00115CCE" w:rsidRDefault="007849DA" w:rsidP="004D32A3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F55298" w14:textId="77777777" w:rsidR="007849DA" w:rsidRPr="006965D9" w:rsidRDefault="007849DA" w:rsidP="004D32A3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6965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856E" w14:textId="77777777" w:rsidR="007849DA" w:rsidRPr="007E09F6" w:rsidRDefault="00000000" w:rsidP="004D32A3">
            <w:pPr>
              <w:pStyle w:val="Textoindependiente2"/>
              <w:keepNext/>
              <w:jc w:val="both"/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</w:pPr>
            <w:sdt>
              <w:sdtPr>
                <w:rPr>
                  <w:rFonts w:ascii="Montserrat" w:hAnsi="Montserrat" w:cstheme="minorHAnsi"/>
                  <w:color w:val="000099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303DE15A669C4504A0C9140885450B1E"/>
                </w:placeholder>
              </w:sdtPr>
              <w:sdtContent>
                <w:r w:rsidR="007849DA"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7849DA" w:rsidRPr="00A5662F" w14:paraId="699AB55D" w14:textId="77777777" w:rsidTr="004D32A3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4851" w14:textId="77777777" w:rsidR="007849DA" w:rsidRDefault="007849DA" w:rsidP="004D32A3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4A1202" w14:textId="77777777" w:rsidR="007849DA" w:rsidRPr="006965D9" w:rsidRDefault="007849DA" w:rsidP="004D32A3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6965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placeholder>
                <w:docPart w:val="9E29D36D898A44278C44ED87A96713B9"/>
              </w:placeholder>
              <w15:color w:val="FFFF00"/>
            </w:sdtPr>
            <w:sdtContent>
              <w:p w14:paraId="2FA1B49D" w14:textId="77777777" w:rsidR="007849DA" w:rsidRPr="007E09F6" w:rsidRDefault="007849DA" w:rsidP="004D32A3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849DA" w:rsidRPr="00A5662F" w14:paraId="4CDCC3EE" w14:textId="77777777" w:rsidTr="004D32A3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91D1" w14:textId="77777777" w:rsidR="007849DA" w:rsidRDefault="007849DA" w:rsidP="004D32A3">
            <w:pPr>
              <w:pStyle w:val="Textoindependiente2"/>
              <w:keepNext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  <w:sz w:val="20"/>
              <w:szCs w:val="20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E2E162" w14:textId="77777777" w:rsidR="007849DA" w:rsidRPr="006965D9" w:rsidRDefault="007849DA" w:rsidP="004D32A3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sz w:val="20"/>
                    <w:szCs w:val="20"/>
                  </w:rPr>
                </w:pPr>
                <w:r w:rsidRPr="006965D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Montserrat" w:hAnsi="Montserrat" w:cstheme="minorHAnsi"/>
                <w:color w:val="000099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placeholder>
                <w:docPart w:val="F3FFA51294084E53991492FBF859B6A4"/>
              </w:placeholder>
              <w15:color w:val="FFFF00"/>
            </w:sdtPr>
            <w:sdtContent>
              <w:p w14:paraId="69ED3A26" w14:textId="77777777" w:rsidR="007849DA" w:rsidRPr="007E09F6" w:rsidRDefault="007849DA" w:rsidP="004D32A3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</w:pPr>
                <w:r w:rsidRPr="007E09F6">
                  <w:rPr>
                    <w:rFonts w:ascii="Montserrat" w:hAnsi="Montserrat" w:cstheme="minorHAnsi"/>
                    <w:color w:val="000099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4C557287" w14:textId="32784A41" w:rsidR="007849DA" w:rsidRDefault="007849DA" w:rsidP="007849DA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 xml:space="preserve">(*) </w:t>
      </w:r>
      <w:r w:rsidR="00F043AE" w:rsidRPr="00F043AE">
        <w:rPr>
          <w:rFonts w:ascii="Montserrat" w:hAnsi="Montserrat" w:cstheme="minorHAnsi"/>
          <w:bCs/>
          <w:sz w:val="18"/>
          <w:szCs w:val="18"/>
        </w:rPr>
        <w:t>El teléfono únicamente se estable</w:t>
      </w:r>
      <w:r w:rsidR="006965D9">
        <w:rPr>
          <w:rFonts w:ascii="Montserrat" w:hAnsi="Montserrat" w:cstheme="minorHAnsi"/>
          <w:bCs/>
          <w:sz w:val="18"/>
          <w:szCs w:val="18"/>
        </w:rPr>
        <w:t>ce</w:t>
      </w:r>
      <w:r w:rsidR="00F043AE" w:rsidRPr="00F043AE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6965D9">
        <w:rPr>
          <w:rFonts w:ascii="Montserrat" w:hAnsi="Montserrat" w:cstheme="minorHAnsi"/>
          <w:bCs/>
          <w:sz w:val="18"/>
          <w:szCs w:val="18"/>
        </w:rPr>
        <w:t>D</w:t>
      </w:r>
      <w:r w:rsidR="00F043AE" w:rsidRPr="00F043AE">
        <w:rPr>
          <w:rFonts w:ascii="Montserrat" w:hAnsi="Montserrat" w:cstheme="minorHAnsi"/>
          <w:bCs/>
          <w:sz w:val="18"/>
          <w:szCs w:val="18"/>
        </w:rPr>
        <w:t xml:space="preserve">efensor del </w:t>
      </w:r>
      <w:r w:rsidR="006965D9">
        <w:rPr>
          <w:rFonts w:ascii="Montserrat" w:hAnsi="Montserrat" w:cstheme="minorHAnsi"/>
          <w:bCs/>
          <w:sz w:val="18"/>
          <w:szCs w:val="18"/>
        </w:rPr>
        <w:t>C</w:t>
      </w:r>
      <w:r w:rsidR="00F043AE" w:rsidRPr="00F043AE">
        <w:rPr>
          <w:rFonts w:ascii="Montserrat" w:hAnsi="Montserrat" w:cstheme="minorHAnsi"/>
          <w:bCs/>
          <w:sz w:val="18"/>
          <w:szCs w:val="18"/>
        </w:rPr>
        <w:t>liente, no pudiéndose presentar quejas o reclamaciones por esta vía</w:t>
      </w:r>
      <w:r w:rsidR="00C66C3E">
        <w:rPr>
          <w:rFonts w:ascii="Montserrat" w:hAnsi="Montserrat" w:cstheme="minorHAnsi"/>
          <w:bCs/>
          <w:sz w:val="18"/>
          <w:szCs w:val="18"/>
        </w:rPr>
        <w:t>.</w:t>
      </w:r>
    </w:p>
    <w:p w14:paraId="0517828F" w14:textId="77777777" w:rsidR="007849DA" w:rsidRPr="0078559C" w:rsidRDefault="007849DA" w:rsidP="007849DA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Cs/>
          <w:sz w:val="18"/>
          <w:szCs w:val="18"/>
        </w:rPr>
      </w:pPr>
    </w:p>
    <w:p w14:paraId="71F84F6F" w14:textId="77777777" w:rsidR="007849DA" w:rsidRDefault="007849DA" w:rsidP="00C66C3E">
      <w:pPr>
        <w:pStyle w:val="Prrafodelista"/>
        <w:numPr>
          <w:ilvl w:val="0"/>
          <w:numId w:val="4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5E0C4AF6" w14:textId="77777777" w:rsidR="007849DA" w:rsidRPr="006F55B8" w:rsidRDefault="007849DA" w:rsidP="00954DA2">
      <w:pPr>
        <w:pStyle w:val="Prrafodelista"/>
        <w:numPr>
          <w:ilvl w:val="0"/>
          <w:numId w:val="6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18A4A01A" w14:textId="78781987" w:rsidR="007849DA" w:rsidRPr="006F55B8" w:rsidRDefault="007849DA" w:rsidP="00954D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1" w:history="1">
        <w:r>
          <w:rPr>
            <w:rFonts w:ascii="Montserrat" w:hAnsi="Montserrat" w:cstheme="minorHAnsi"/>
            <w:i/>
            <w:iCs/>
            <w:color w:val="C00000"/>
            <w:sz w:val="20"/>
            <w:szCs w:val="20"/>
          </w:rPr>
          <w:t>Manifiesta haber sido informado</w:t>
        </w:r>
      </w:hyperlink>
      <w:r>
        <w:rPr>
          <w:rStyle w:val="Refdenotaalpie"/>
          <w:color w:val="C00000"/>
        </w:rPr>
        <w:footnoteReference w:id="2"/>
      </w:r>
      <w:r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 documento serán objeto de tratamiento por parte de la CNMV con la finalidad de verificar el cumplimiento por la </w:t>
      </w:r>
      <w:r w:rsidR="006965D9">
        <w:rPr>
          <w:rFonts w:ascii="Montserrat" w:hAnsi="Montserrat" w:cstheme="minorHAnsi"/>
          <w:sz w:val="20"/>
          <w:szCs w:val="20"/>
        </w:rPr>
        <w:t>entidad</w:t>
      </w:r>
      <w:r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C66C3E">
        <w:rPr>
          <w:rFonts w:ascii="Montserrat" w:hAnsi="Montserrat" w:cstheme="minorHAnsi"/>
          <w:sz w:val="20"/>
          <w:szCs w:val="20"/>
        </w:rPr>
        <w:t>Defensor del</w:t>
      </w:r>
      <w:r>
        <w:rPr>
          <w:rFonts w:ascii="Montserrat" w:hAnsi="Montserrat" w:cstheme="minorHAnsi"/>
          <w:sz w:val="20"/>
          <w:szCs w:val="20"/>
        </w:rPr>
        <w:t xml:space="preserve"> Cliente</w:t>
      </w:r>
      <w:r w:rsidRPr="006F55B8">
        <w:rPr>
          <w:rFonts w:ascii="Montserrat" w:hAnsi="Montserrat" w:cstheme="minorHAnsi"/>
          <w:sz w:val="20"/>
          <w:szCs w:val="20"/>
        </w:rPr>
        <w:t xml:space="preserve"> de la entidad.</w:t>
      </w:r>
    </w:p>
    <w:p w14:paraId="7E9ECC06" w14:textId="77777777" w:rsidR="007849DA" w:rsidRDefault="007849DA" w:rsidP="007849DA">
      <w:pPr>
        <w:pStyle w:val="Textoindependiente2"/>
        <w:keepNext/>
        <w:keepLines/>
        <w:spacing w:after="0" w:line="360" w:lineRule="auto"/>
        <w:ind w:left="709"/>
        <w:jc w:val="both"/>
        <w:rPr>
          <w:rFonts w:ascii="Montserrat" w:hAnsi="Montserrat" w:cstheme="minorHAnsi"/>
          <w:bCs/>
          <w:sz w:val="20"/>
          <w:szCs w:val="20"/>
        </w:rPr>
      </w:pPr>
    </w:p>
    <w:p w14:paraId="2D06066E" w14:textId="77777777" w:rsidR="007849DA" w:rsidRPr="00D116C6" w:rsidRDefault="007849DA" w:rsidP="007849DA">
      <w:pPr>
        <w:tabs>
          <w:tab w:val="right" w:pos="7920"/>
        </w:tabs>
        <w:spacing w:line="360" w:lineRule="auto"/>
        <w:ind w:left="709"/>
        <w:jc w:val="right"/>
        <w:rPr>
          <w:rFonts w:ascii="Montserrat" w:hAnsi="Montserrat" w:cstheme="minorHAnsi"/>
          <w:i/>
          <w:iCs/>
          <w:sz w:val="20"/>
          <w:szCs w:val="20"/>
        </w:rPr>
      </w:pPr>
      <w:bookmarkStart w:id="1" w:name="_Hlk130558707"/>
      <w:r w:rsidRPr="00A5662F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placeholder>
            <w:docPart w:val="71033F12BDBB4EC7886E6BC5B5D401C9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A5662F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placeholder>
            <w:docPart w:val="E5AC5D8E6F444B48A2946E7A24EF5C78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fecha</w:t>
          </w:r>
        </w:sdtContent>
      </w:sdt>
    </w:p>
    <w:p w14:paraId="1349FBCA" w14:textId="77777777" w:rsidR="007849DA" w:rsidRDefault="007849DA" w:rsidP="007849DA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57DBFEAD" w14:textId="77777777" w:rsidR="00E53C93" w:rsidRDefault="00E53C93" w:rsidP="007849DA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184D2C5B" w14:textId="77777777" w:rsidR="007849DA" w:rsidRDefault="007849DA" w:rsidP="007849DA">
      <w:pPr>
        <w:tabs>
          <w:tab w:val="right" w:pos="7920"/>
        </w:tabs>
        <w:spacing w:line="360" w:lineRule="auto"/>
        <w:ind w:left="709"/>
        <w:jc w:val="both"/>
        <w:rPr>
          <w:rFonts w:ascii="Montserrat" w:hAnsi="Montserrat" w:cstheme="minorHAnsi"/>
          <w:sz w:val="20"/>
          <w:szCs w:val="20"/>
        </w:rPr>
      </w:pPr>
    </w:p>
    <w:p w14:paraId="63AB6CD5" w14:textId="77777777" w:rsidR="007849DA" w:rsidRDefault="007849DA" w:rsidP="007849DA">
      <w:pPr>
        <w:pStyle w:val="Prrafodelista"/>
        <w:spacing w:after="0" w:line="360" w:lineRule="auto"/>
        <w:ind w:left="709"/>
        <w:jc w:val="right"/>
        <w:rPr>
          <w:rFonts w:ascii="Montserrat" w:eastAsia="Times New Roman" w:hAnsi="Montserrat" w:cs="Arial-BoldMT"/>
          <w:color w:val="000099"/>
          <w:sz w:val="20"/>
          <w:szCs w:val="20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>Insertar Firma digital</w:t>
      </w:r>
    </w:p>
    <w:bookmarkEnd w:id="1"/>
    <w:p w14:paraId="427B160C" w14:textId="77777777" w:rsidR="007849DA" w:rsidRDefault="007849DA" w:rsidP="007849DA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p w14:paraId="0709AF11" w14:textId="77777777" w:rsidR="007849DA" w:rsidRDefault="007849DA" w:rsidP="007849DA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p w14:paraId="198DD773" w14:textId="77777777" w:rsidR="007849DA" w:rsidRPr="00A5662F" w:rsidRDefault="007849DA" w:rsidP="007849DA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sdt>
        <w:sdtPr>
          <w:rPr>
            <w:rFonts w:ascii="Montserrat" w:eastAsia="Times New Roman" w:hAnsi="Montserrat" w:cs="Arial-BoldMT"/>
            <w:sz w:val="18"/>
            <w:szCs w:val="18"/>
            <w:lang w:eastAsia="es-ES"/>
          </w:rPr>
          <w:id w:val="-2019842001"/>
          <w:placeholder>
            <w:docPart w:val="D9FDA111608540078FD918A49E496FA6"/>
          </w:placeholder>
        </w:sdtPr>
        <w:sdtEndPr>
          <w:rPr>
            <w:shd w:val="clear" w:color="auto" w:fill="FFFFCC"/>
          </w:rPr>
        </w:sdtEnd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Insertar nombre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sdt>
        <w:sdtPr>
          <w:rPr>
            <w:rFonts w:ascii="Montserrat" w:eastAsia="Times New Roman" w:hAnsi="Montserrat" w:cs="Arial-BoldMT"/>
            <w:sz w:val="18"/>
            <w:szCs w:val="18"/>
            <w:shd w:val="clear" w:color="auto" w:fill="FFFFCC"/>
            <w:lang w:eastAsia="es-ES"/>
          </w:rPr>
          <w:id w:val="-2126384432"/>
          <w:placeholder>
            <w:docPart w:val="D9FDA111608540078FD918A49E496FA6"/>
          </w:placeholder>
        </w:sdt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 xml:space="preserve">Insertar </w:t>
          </w:r>
          <w:proofErr w:type="spellStart"/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nº</w:t>
          </w:r>
          <w:proofErr w:type="spellEnd"/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 xml:space="preserve"> teléfono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</w:t>
      </w:r>
      <w:sdt>
        <w:sdtPr>
          <w:rPr>
            <w:rFonts w:ascii="Montserrat" w:eastAsia="Times New Roman" w:hAnsi="Montserrat" w:cs="Arial-BoldMT"/>
            <w:sz w:val="18"/>
            <w:szCs w:val="18"/>
            <w:shd w:val="clear" w:color="auto" w:fill="FFFFCC"/>
            <w:lang w:eastAsia="es-ES"/>
          </w:rPr>
          <w:id w:val="1284466217"/>
          <w:placeholder>
            <w:docPart w:val="D9FDA111608540078FD918A49E496FA6"/>
          </w:placeholder>
        </w:sdtPr>
        <w:sdtContent>
          <w:r w:rsidRPr="00A5662F">
            <w:rPr>
              <w:rFonts w:ascii="Montserrat" w:eastAsia="Times New Roman" w:hAnsi="Montserrat" w:cs="Arial-BoldMT"/>
              <w:sz w:val="18"/>
              <w:szCs w:val="18"/>
              <w:shd w:val="clear" w:color="auto" w:fill="FFFFCC"/>
              <w:lang w:eastAsia="es-ES"/>
            </w:rPr>
            <w:t>Insertar dirección de correo electrónico</w:t>
          </w:r>
        </w:sdtContent>
      </w:sdt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p w14:paraId="6FFBF5AE" w14:textId="77777777" w:rsidR="00073E85" w:rsidRPr="00073E85" w:rsidRDefault="00073E85" w:rsidP="002006BF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color w:val="000099"/>
          <w:sz w:val="14"/>
          <w:szCs w:val="14"/>
          <w:shd w:val="clear" w:color="auto" w:fill="FFFFCC"/>
          <w:lang w:eastAsia="es-ES"/>
        </w:rPr>
      </w:pPr>
    </w:p>
    <w:sectPr w:rsidR="00073E85" w:rsidRPr="00073E85" w:rsidSect="005764CB">
      <w:headerReference w:type="default" r:id="rId12"/>
      <w:footerReference w:type="default" r:id="rId13"/>
      <w:pgSz w:w="11906" w:h="16838" w:code="9"/>
      <w:pgMar w:top="1417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CCFF" w14:textId="77777777" w:rsidR="006C4EE7" w:rsidRDefault="006C4EE7">
      <w:r>
        <w:separator/>
      </w:r>
    </w:p>
  </w:endnote>
  <w:endnote w:type="continuationSeparator" w:id="0">
    <w:p w14:paraId="06CDF19D" w14:textId="77777777" w:rsidR="006C4EE7" w:rsidRDefault="006C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64587BD5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3" w:name="_Hlk130904607"/>
    <w:bookmarkStart w:id="4" w:name="_Hlk130904608"/>
    <w:bookmarkStart w:id="5" w:name="_Hlk130908650"/>
    <w:bookmarkStart w:id="6" w:name="_Hlk130908651"/>
    <w:bookmarkStart w:id="7" w:name="_Hlk159841643"/>
    <w:bookmarkStart w:id="8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r w:rsidR="00C66C3E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Defensor del Cliente</w:t>
    </w:r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 </w:t>
    </w:r>
    <w:r w:rsidR="006D5614" w:rsidRPr="00F8705F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 </w:t>
    </w:r>
    <w:r w:rsidR="005563E0" w:rsidRPr="00F8705F">
      <w:rPr>
        <w:rFonts w:ascii="Montserrat" w:hAnsi="Montserrat" w:cstheme="minorHAnsi"/>
        <w:b/>
        <w:bCs/>
        <w:i/>
        <w:iCs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27BA3" wp14:editId="4FA91D2D">
              <wp:simplePos x="0" y="0"/>
              <wp:positionH relativeFrom="rightMargin">
                <wp:posOffset>285115</wp:posOffset>
              </wp:positionH>
              <wp:positionV relativeFrom="bottomMargin">
                <wp:posOffset>256540</wp:posOffset>
              </wp:positionV>
              <wp:extent cx="295275" cy="243840"/>
              <wp:effectExtent l="0" t="0" r="9525" b="3810"/>
              <wp:wrapSquare wrapText="bothSides"/>
              <wp:docPr id="40" name="Rectángulo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75" cy="2438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D0DCF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27BA3" id="Rectángulo 40" o:spid="_x0000_s1026" alt="&quot;&quot;" style="position:absolute;left:0;text-align:left;margin-left:22.45pt;margin-top:20.2pt;width:23.25pt;height:19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" fillcolor="black [3213]" stroked="f" strokeweight="3pt">
              <v:textbox>
                <w:txbxContent>
                  <w:p w14:paraId="0A9D0DCF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bookmarkEnd w:id="3"/>
    <w:bookmarkEnd w:id="4"/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6EC8" w14:textId="77777777" w:rsidR="006C4EE7" w:rsidRDefault="006C4EE7">
      <w:r>
        <w:separator/>
      </w:r>
    </w:p>
  </w:footnote>
  <w:footnote w:type="continuationSeparator" w:id="0">
    <w:p w14:paraId="7370CB52" w14:textId="77777777" w:rsidR="006C4EE7" w:rsidRDefault="006C4EE7">
      <w:r>
        <w:continuationSeparator/>
      </w:r>
    </w:p>
  </w:footnote>
  <w:footnote w:id="1">
    <w:p w14:paraId="718F1A0F" w14:textId="77777777" w:rsidR="007849DA" w:rsidRDefault="007849DA" w:rsidP="007849DA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0204F">
        <w:rPr>
          <w:rFonts w:ascii="Montserrat" w:hAnsi="Montserrat"/>
          <w:sz w:val="16"/>
          <w:szCs w:val="16"/>
        </w:rPr>
        <w:t>Pinche para seleccionar en el desplegable una de las opciones.</w:t>
      </w:r>
      <w:r w:rsidRPr="00C0204F">
        <w:rPr>
          <w:sz w:val="16"/>
          <w:szCs w:val="16"/>
        </w:rPr>
        <w:t xml:space="preserve"> </w:t>
      </w:r>
    </w:p>
  </w:footnote>
  <w:footnote w:id="2">
    <w:p w14:paraId="19E7B600" w14:textId="77777777" w:rsidR="007849DA" w:rsidRDefault="007849DA" w:rsidP="007849DA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C0204F">
        <w:rPr>
          <w:rFonts w:ascii="Montserrat" w:hAnsi="Montserrat"/>
          <w:sz w:val="16"/>
          <w:szCs w:val="16"/>
        </w:rPr>
        <w:t>Pinche para acceder al hipervínculo que contiene la Cláusula Informativa Sobre el Tratamiento de los Datos de Carácter Personal</w:t>
      </w:r>
      <w:r>
        <w:rPr>
          <w:rFonts w:ascii="Montserrat" w:hAnsi="Montserrat"/>
          <w:sz w:val="16"/>
          <w:szCs w:val="16"/>
        </w:rPr>
        <w:t xml:space="preserve"> por parte de la CNMV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5EBE0A05" w:rsidR="003D7357" w:rsidRPr="00C66C3E" w:rsidRDefault="002F0416" w:rsidP="007849DA">
    <w:pPr>
      <w:pBdr>
        <w:bottom w:val="single" w:sz="12" w:space="4" w:color="auto"/>
      </w:pBdr>
      <w:shd w:val="clear" w:color="auto" w:fill="FFFAFA"/>
      <w:spacing w:before="120" w:after="120" w:line="360" w:lineRule="auto"/>
      <w:ind w:left="1134" w:right="119" w:hanging="1134"/>
      <w:jc w:val="both"/>
      <w:outlineLvl w:val="1"/>
      <w:rPr>
        <w:rFonts w:ascii="Montserrat" w:hAnsi="Montserrat"/>
        <w:b/>
        <w:bCs/>
        <w:color w:val="990000"/>
      </w:rPr>
    </w:pPr>
    <w:bookmarkStart w:id="2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1150472671" name="Imagen 11504726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r w:rsidR="00725337" w:rsidRPr="00C66C3E">
      <w:rPr>
        <w:rFonts w:ascii="Montserrat" w:hAnsi="Montserrat"/>
        <w:b/>
        <w:bCs/>
        <w:color w:val="990000"/>
      </w:rPr>
      <w:t xml:space="preserve">Notificación </w:t>
    </w:r>
    <w:r w:rsidR="00460F0C" w:rsidRPr="00C66C3E">
      <w:rPr>
        <w:rFonts w:ascii="Montserrat" w:hAnsi="Montserrat"/>
        <w:b/>
        <w:bCs/>
        <w:color w:val="990000"/>
      </w:rPr>
      <w:t xml:space="preserve">de la </w:t>
    </w:r>
    <w:r w:rsidR="00725337" w:rsidRPr="00C66C3E">
      <w:rPr>
        <w:rFonts w:ascii="Montserrat" w:hAnsi="Montserrat"/>
        <w:b/>
        <w:bCs/>
        <w:color w:val="990000"/>
      </w:rPr>
      <w:t xml:space="preserve">designación </w:t>
    </w:r>
    <w:r w:rsidR="00DD13E7" w:rsidRPr="00C66C3E">
      <w:rPr>
        <w:rFonts w:ascii="Montserrat" w:hAnsi="Montserrat"/>
        <w:b/>
        <w:bCs/>
        <w:color w:val="990000"/>
      </w:rPr>
      <w:t xml:space="preserve">y datos contacto </w:t>
    </w:r>
    <w:r w:rsidR="00725337" w:rsidRPr="00C66C3E">
      <w:rPr>
        <w:rFonts w:ascii="Montserrat" w:hAnsi="Montserrat"/>
        <w:b/>
        <w:bCs/>
        <w:color w:val="990000"/>
      </w:rPr>
      <w:t xml:space="preserve">del </w:t>
    </w:r>
    <w:r w:rsidR="00076AB8">
      <w:rPr>
        <w:rFonts w:ascii="Montserrat" w:hAnsi="Montserrat"/>
        <w:b/>
        <w:bCs/>
        <w:color w:val="990000"/>
      </w:rPr>
      <w:t>D</w:t>
    </w:r>
    <w:r w:rsidR="00725337" w:rsidRPr="00C66C3E">
      <w:rPr>
        <w:rFonts w:ascii="Montserrat" w:hAnsi="Montserrat"/>
        <w:b/>
        <w:bCs/>
        <w:color w:val="990000"/>
      </w:rPr>
      <w:t xml:space="preserve">efensor del </w:t>
    </w:r>
    <w:r w:rsidR="00076AB8">
      <w:rPr>
        <w:rFonts w:ascii="Montserrat" w:hAnsi="Montserrat"/>
        <w:b/>
        <w:bCs/>
        <w:color w:val="990000"/>
      </w:rPr>
      <w:t>C</w:t>
    </w:r>
    <w:r w:rsidR="00725337" w:rsidRPr="00C66C3E">
      <w:rPr>
        <w:rFonts w:ascii="Montserrat" w:hAnsi="Montserrat"/>
        <w:b/>
        <w:bCs/>
        <w:color w:val="990000"/>
      </w:rPr>
      <w:t>liente de Empresas de Servicios de Invers</w:t>
    </w:r>
    <w:r w:rsidR="00DD13E7" w:rsidRPr="00C66C3E">
      <w:rPr>
        <w:rFonts w:ascii="Montserrat" w:hAnsi="Montserrat"/>
        <w:b/>
        <w:bCs/>
        <w:color w:val="990000"/>
      </w:rPr>
      <w:t>ión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01C6B"/>
    <w:multiLevelType w:val="hybridMultilevel"/>
    <w:tmpl w:val="F89E7F20"/>
    <w:lvl w:ilvl="0" w:tplc="4B5422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4E082A"/>
    <w:multiLevelType w:val="hybridMultilevel"/>
    <w:tmpl w:val="191CC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892885872">
    <w:abstractNumId w:val="4"/>
  </w:num>
  <w:num w:numId="2" w16cid:durableId="174927819">
    <w:abstractNumId w:val="0"/>
  </w:num>
  <w:num w:numId="3" w16cid:durableId="2053848280">
    <w:abstractNumId w:val="2"/>
  </w:num>
  <w:num w:numId="4" w16cid:durableId="1135834995">
    <w:abstractNumId w:val="5"/>
  </w:num>
  <w:num w:numId="5" w16cid:durableId="1105736373">
    <w:abstractNumId w:val="3"/>
  </w:num>
  <w:num w:numId="6" w16cid:durableId="44014750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50E"/>
    <w:rsid w:val="00001B21"/>
    <w:rsid w:val="00002B95"/>
    <w:rsid w:val="000052F4"/>
    <w:rsid w:val="00010346"/>
    <w:rsid w:val="00011CF1"/>
    <w:rsid w:val="00011D56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1861"/>
    <w:rsid w:val="000433EA"/>
    <w:rsid w:val="0004401F"/>
    <w:rsid w:val="00046096"/>
    <w:rsid w:val="00046974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6AB8"/>
    <w:rsid w:val="00077112"/>
    <w:rsid w:val="00081B84"/>
    <w:rsid w:val="00083426"/>
    <w:rsid w:val="00083F79"/>
    <w:rsid w:val="00090ACA"/>
    <w:rsid w:val="00092D53"/>
    <w:rsid w:val="00093FA9"/>
    <w:rsid w:val="000942F5"/>
    <w:rsid w:val="00095038"/>
    <w:rsid w:val="00095C3A"/>
    <w:rsid w:val="0009743F"/>
    <w:rsid w:val="00097FC6"/>
    <w:rsid w:val="000A417A"/>
    <w:rsid w:val="000B5556"/>
    <w:rsid w:val="000B6549"/>
    <w:rsid w:val="000C66FE"/>
    <w:rsid w:val="000C7C11"/>
    <w:rsid w:val="000D32AC"/>
    <w:rsid w:val="000D4457"/>
    <w:rsid w:val="000D4ED6"/>
    <w:rsid w:val="000D5DA9"/>
    <w:rsid w:val="000D6C3C"/>
    <w:rsid w:val="000D70E8"/>
    <w:rsid w:val="000E365C"/>
    <w:rsid w:val="000E3C99"/>
    <w:rsid w:val="000E4DDA"/>
    <w:rsid w:val="000E4DE1"/>
    <w:rsid w:val="000E5F9B"/>
    <w:rsid w:val="000E73B8"/>
    <w:rsid w:val="000F1E61"/>
    <w:rsid w:val="000F30D7"/>
    <w:rsid w:val="000F3290"/>
    <w:rsid w:val="000F5269"/>
    <w:rsid w:val="00100CAB"/>
    <w:rsid w:val="00101C5C"/>
    <w:rsid w:val="001024C6"/>
    <w:rsid w:val="001055B5"/>
    <w:rsid w:val="00110DA9"/>
    <w:rsid w:val="00111497"/>
    <w:rsid w:val="001142A1"/>
    <w:rsid w:val="00115CCE"/>
    <w:rsid w:val="00115D75"/>
    <w:rsid w:val="00115F07"/>
    <w:rsid w:val="0011766F"/>
    <w:rsid w:val="001202F7"/>
    <w:rsid w:val="001209F3"/>
    <w:rsid w:val="00122664"/>
    <w:rsid w:val="001315C8"/>
    <w:rsid w:val="00132B52"/>
    <w:rsid w:val="00133C20"/>
    <w:rsid w:val="001360A3"/>
    <w:rsid w:val="001362ED"/>
    <w:rsid w:val="00137AB4"/>
    <w:rsid w:val="001433C8"/>
    <w:rsid w:val="0014652C"/>
    <w:rsid w:val="00147014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18DE"/>
    <w:rsid w:val="001B19C4"/>
    <w:rsid w:val="001B3429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6E6B"/>
    <w:rsid w:val="00230609"/>
    <w:rsid w:val="00230EA3"/>
    <w:rsid w:val="00231BC7"/>
    <w:rsid w:val="00234EF6"/>
    <w:rsid w:val="002358F8"/>
    <w:rsid w:val="00236161"/>
    <w:rsid w:val="00237AC8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A7D"/>
    <w:rsid w:val="002D1211"/>
    <w:rsid w:val="002D2773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37B4B"/>
    <w:rsid w:val="00341838"/>
    <w:rsid w:val="00343592"/>
    <w:rsid w:val="00344B8C"/>
    <w:rsid w:val="00345648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A1B90"/>
    <w:rsid w:val="003A394F"/>
    <w:rsid w:val="003A4F05"/>
    <w:rsid w:val="003A5961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7D8B"/>
    <w:rsid w:val="005622F6"/>
    <w:rsid w:val="00562A3F"/>
    <w:rsid w:val="00565597"/>
    <w:rsid w:val="00566751"/>
    <w:rsid w:val="005674EE"/>
    <w:rsid w:val="005677DF"/>
    <w:rsid w:val="00574B18"/>
    <w:rsid w:val="005764CB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3B25"/>
    <w:rsid w:val="005B4B50"/>
    <w:rsid w:val="005B55AC"/>
    <w:rsid w:val="005B581C"/>
    <w:rsid w:val="005B6ED1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48DA"/>
    <w:rsid w:val="006855B0"/>
    <w:rsid w:val="00686562"/>
    <w:rsid w:val="006922B4"/>
    <w:rsid w:val="006926A1"/>
    <w:rsid w:val="006938A7"/>
    <w:rsid w:val="00694714"/>
    <w:rsid w:val="00694994"/>
    <w:rsid w:val="006965D9"/>
    <w:rsid w:val="006A0CC2"/>
    <w:rsid w:val="006A1C95"/>
    <w:rsid w:val="006A1FB4"/>
    <w:rsid w:val="006A204C"/>
    <w:rsid w:val="006A30A2"/>
    <w:rsid w:val="006A30FC"/>
    <w:rsid w:val="006A39B7"/>
    <w:rsid w:val="006A4BFF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4EE7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7294"/>
    <w:rsid w:val="00701E86"/>
    <w:rsid w:val="00702F63"/>
    <w:rsid w:val="00704001"/>
    <w:rsid w:val="007041BB"/>
    <w:rsid w:val="007063BE"/>
    <w:rsid w:val="00706448"/>
    <w:rsid w:val="00706514"/>
    <w:rsid w:val="007074B4"/>
    <w:rsid w:val="00707849"/>
    <w:rsid w:val="00710501"/>
    <w:rsid w:val="0071179E"/>
    <w:rsid w:val="007133F3"/>
    <w:rsid w:val="007144D6"/>
    <w:rsid w:val="00716147"/>
    <w:rsid w:val="007163DE"/>
    <w:rsid w:val="00717647"/>
    <w:rsid w:val="00723A2E"/>
    <w:rsid w:val="00725337"/>
    <w:rsid w:val="0072563B"/>
    <w:rsid w:val="00725E74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8229B"/>
    <w:rsid w:val="00782D01"/>
    <w:rsid w:val="007849DA"/>
    <w:rsid w:val="00784E89"/>
    <w:rsid w:val="007850A3"/>
    <w:rsid w:val="0078559C"/>
    <w:rsid w:val="00785B65"/>
    <w:rsid w:val="007917A2"/>
    <w:rsid w:val="007A073A"/>
    <w:rsid w:val="007A0B8E"/>
    <w:rsid w:val="007A5C4B"/>
    <w:rsid w:val="007C18AC"/>
    <w:rsid w:val="007C4C75"/>
    <w:rsid w:val="007C5ACE"/>
    <w:rsid w:val="007C7572"/>
    <w:rsid w:val="007D19D9"/>
    <w:rsid w:val="007D54F5"/>
    <w:rsid w:val="007D55EE"/>
    <w:rsid w:val="007D6C3C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2002"/>
    <w:rsid w:val="00807CEA"/>
    <w:rsid w:val="00810863"/>
    <w:rsid w:val="00810D06"/>
    <w:rsid w:val="00811811"/>
    <w:rsid w:val="00815BA6"/>
    <w:rsid w:val="008257B0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60A5"/>
    <w:rsid w:val="009021CC"/>
    <w:rsid w:val="00902489"/>
    <w:rsid w:val="00903240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346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4DA2"/>
    <w:rsid w:val="00955129"/>
    <w:rsid w:val="00956CE7"/>
    <w:rsid w:val="009601C7"/>
    <w:rsid w:val="00962314"/>
    <w:rsid w:val="00964166"/>
    <w:rsid w:val="00965DF1"/>
    <w:rsid w:val="0096735E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3197"/>
    <w:rsid w:val="00994F0B"/>
    <w:rsid w:val="00995445"/>
    <w:rsid w:val="009A1C0D"/>
    <w:rsid w:val="009A2656"/>
    <w:rsid w:val="009A7383"/>
    <w:rsid w:val="009B06F9"/>
    <w:rsid w:val="009B1352"/>
    <w:rsid w:val="009B1654"/>
    <w:rsid w:val="009B1D0D"/>
    <w:rsid w:val="009B32EB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6061"/>
    <w:rsid w:val="009D6216"/>
    <w:rsid w:val="009E28DC"/>
    <w:rsid w:val="009E3C23"/>
    <w:rsid w:val="009E4A79"/>
    <w:rsid w:val="009E6A40"/>
    <w:rsid w:val="009E6BA4"/>
    <w:rsid w:val="009E7185"/>
    <w:rsid w:val="009E7787"/>
    <w:rsid w:val="009F23AC"/>
    <w:rsid w:val="009F27F5"/>
    <w:rsid w:val="009F4017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3596"/>
    <w:rsid w:val="00A35231"/>
    <w:rsid w:val="00A37367"/>
    <w:rsid w:val="00A41277"/>
    <w:rsid w:val="00A413F5"/>
    <w:rsid w:val="00A424CD"/>
    <w:rsid w:val="00A44CBE"/>
    <w:rsid w:val="00A46012"/>
    <w:rsid w:val="00A46596"/>
    <w:rsid w:val="00A46971"/>
    <w:rsid w:val="00A532AC"/>
    <w:rsid w:val="00A53F3F"/>
    <w:rsid w:val="00A54061"/>
    <w:rsid w:val="00A5510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807"/>
    <w:rsid w:val="00B24AAD"/>
    <w:rsid w:val="00B24D16"/>
    <w:rsid w:val="00B27530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363CB"/>
    <w:rsid w:val="00B436A3"/>
    <w:rsid w:val="00B44A5B"/>
    <w:rsid w:val="00B44F05"/>
    <w:rsid w:val="00B55E5A"/>
    <w:rsid w:val="00B62400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C3E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920E1"/>
    <w:rsid w:val="00C9410B"/>
    <w:rsid w:val="00C95AE5"/>
    <w:rsid w:val="00C96503"/>
    <w:rsid w:val="00C9691B"/>
    <w:rsid w:val="00C97305"/>
    <w:rsid w:val="00C97D13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589A"/>
    <w:rsid w:val="00CC591B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2B76"/>
    <w:rsid w:val="00D73285"/>
    <w:rsid w:val="00D742E1"/>
    <w:rsid w:val="00D74672"/>
    <w:rsid w:val="00D8062B"/>
    <w:rsid w:val="00D82A93"/>
    <w:rsid w:val="00D85194"/>
    <w:rsid w:val="00D85426"/>
    <w:rsid w:val="00D862DB"/>
    <w:rsid w:val="00D87253"/>
    <w:rsid w:val="00D92DE8"/>
    <w:rsid w:val="00D93F6B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E55"/>
    <w:rsid w:val="00DC22DA"/>
    <w:rsid w:val="00DC2917"/>
    <w:rsid w:val="00DC3D86"/>
    <w:rsid w:val="00DC4456"/>
    <w:rsid w:val="00DC50A4"/>
    <w:rsid w:val="00DC69CE"/>
    <w:rsid w:val="00DC754E"/>
    <w:rsid w:val="00DD08AE"/>
    <w:rsid w:val="00DD09D2"/>
    <w:rsid w:val="00DD106D"/>
    <w:rsid w:val="00DD13AF"/>
    <w:rsid w:val="00DD13E7"/>
    <w:rsid w:val="00DD219D"/>
    <w:rsid w:val="00DD3790"/>
    <w:rsid w:val="00DD74E4"/>
    <w:rsid w:val="00DE3889"/>
    <w:rsid w:val="00DE4CFD"/>
    <w:rsid w:val="00DE56FB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32519"/>
    <w:rsid w:val="00E35306"/>
    <w:rsid w:val="00E36B2B"/>
    <w:rsid w:val="00E40EFD"/>
    <w:rsid w:val="00E42ED0"/>
    <w:rsid w:val="00E44E58"/>
    <w:rsid w:val="00E46B68"/>
    <w:rsid w:val="00E46C52"/>
    <w:rsid w:val="00E5310E"/>
    <w:rsid w:val="00E53C93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3AE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54608"/>
    <w:rsid w:val="00F55907"/>
    <w:rsid w:val="00F55AC3"/>
    <w:rsid w:val="00F568FD"/>
    <w:rsid w:val="00F63FB6"/>
    <w:rsid w:val="00F64FEB"/>
    <w:rsid w:val="00F655F6"/>
    <w:rsid w:val="00F70BE0"/>
    <w:rsid w:val="00F736B7"/>
    <w:rsid w:val="00F738E2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170"/>
    <w:rsid w:val="00F9262A"/>
    <w:rsid w:val="00F92674"/>
    <w:rsid w:val="00F92CF8"/>
    <w:rsid w:val="00F93200"/>
    <w:rsid w:val="00F93E41"/>
    <w:rsid w:val="00FA08A3"/>
    <w:rsid w:val="00FA2B8F"/>
    <w:rsid w:val="00FA41F3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6916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9DA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247875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247875"/>
    <w:rPr>
      <w:rFonts w:ascii="Celeste-Regular" w:eastAsia="Calibri" w:hAnsi="Celeste-Regular"/>
      <w:sz w:val="24"/>
      <w:szCs w:val="24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cnmv.es/Portal/utilidades/proteccion-datos?lang=es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boe.es/buscar/act.php?id=BOE-A-2004-5290&amp;p=20251227&amp;tn=1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FDA111608540078FD918A49E496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99EDA-19A8-412F-8B28-81F0E3C33666}"/>
      </w:docPartPr>
      <w:docPartBody>
        <w:p w:rsidR="00454671" w:rsidRDefault="0021659B" w:rsidP="0021659B">
          <w:pPr>
            <w:pStyle w:val="D9FDA111608540078FD918A49E496FA6"/>
          </w:pPr>
          <w:r w:rsidRPr="005B722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0037ACC02D436AB273D8E4B12E5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B91C4-0189-4886-BDD0-3946E59E0D62}"/>
      </w:docPartPr>
      <w:docPartBody>
        <w:p w:rsidR="00454671" w:rsidRDefault="0021659B" w:rsidP="0021659B">
          <w:pPr>
            <w:pStyle w:val="5A0037ACC02D436AB273D8E4B12E5DF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E6884001DC90492382470D27A6439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F8F4C-7EAC-4180-AA12-1F940F412252}"/>
      </w:docPartPr>
      <w:docPartBody>
        <w:p w:rsidR="00454671" w:rsidRDefault="0021659B" w:rsidP="0021659B">
          <w:pPr>
            <w:pStyle w:val="E6884001DC90492382470D27A64396E7"/>
          </w:pPr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p>
      </w:docPartBody>
    </w:docPart>
    <w:docPart>
      <w:docPartPr>
        <w:name w:val="D21E78C80E0142E38FEA64E2B6373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D85DA-D2EF-4FE4-ADF6-83CF90A6DBD0}"/>
      </w:docPartPr>
      <w:docPartBody>
        <w:p w:rsidR="00454671" w:rsidRDefault="0021659B" w:rsidP="0021659B">
          <w:pPr>
            <w:pStyle w:val="D21E78C80E0142E38FEA64E2B6373482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05B4EAD308C470DA92FDF548DB74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D0EE8-4929-4AD3-8529-75963A02500A}"/>
      </w:docPartPr>
      <w:docPartBody>
        <w:p w:rsidR="00454671" w:rsidRDefault="0021659B" w:rsidP="0021659B">
          <w:pPr>
            <w:pStyle w:val="F05B4EAD308C470DA92FDF548DB7497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4BB9E2437F5D4DA599BB190F79305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1240F-ADB8-4CA1-8F48-B9274EF8E77F}"/>
      </w:docPartPr>
      <w:docPartBody>
        <w:p w:rsidR="00454671" w:rsidRDefault="0021659B" w:rsidP="0021659B">
          <w:pPr>
            <w:pStyle w:val="4BB9E2437F5D4DA599BB190F79305DC5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03DE15A669C4504A0C914088545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6E7BF-2655-4BE3-AA37-54B24636CEB6}"/>
      </w:docPartPr>
      <w:docPartBody>
        <w:p w:rsidR="00454671" w:rsidRDefault="0021659B" w:rsidP="0021659B">
          <w:pPr>
            <w:pStyle w:val="303DE15A669C4504A0C9140885450B1E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E29D36D898A44278C44ED87A9671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22DBD-5C6B-4C6B-9B73-73FECBE55B35}"/>
      </w:docPartPr>
      <w:docPartBody>
        <w:p w:rsidR="00454671" w:rsidRDefault="0021659B" w:rsidP="0021659B">
          <w:pPr>
            <w:pStyle w:val="9E29D36D898A44278C44ED87A96713B9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3FFA51294084E53991492FBF859B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88432-A020-471A-AF7D-EAB0BBA03F02}"/>
      </w:docPartPr>
      <w:docPartBody>
        <w:p w:rsidR="00454671" w:rsidRDefault="0021659B" w:rsidP="0021659B">
          <w:pPr>
            <w:pStyle w:val="F3FFA51294084E53991492FBF859B6A4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1033F12BDBB4EC7886E6BC5B5D40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DE6A6-6BA5-4DF4-9F11-01717E38B841}"/>
      </w:docPartPr>
      <w:docPartBody>
        <w:p w:rsidR="00454671" w:rsidRDefault="0021659B" w:rsidP="0021659B">
          <w:pPr>
            <w:pStyle w:val="71033F12BDBB4EC7886E6BC5B5D401C9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5AC5D8E6F444B48A2946E7A24EF5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BAC3D-B797-4654-956A-5351D0096432}"/>
      </w:docPartPr>
      <w:docPartBody>
        <w:p w:rsidR="00454671" w:rsidRDefault="0021659B" w:rsidP="0021659B">
          <w:pPr>
            <w:pStyle w:val="E5AC5D8E6F444B48A2946E7A24EF5C78"/>
          </w:pPr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9B"/>
    <w:rsid w:val="00101C5C"/>
    <w:rsid w:val="001E5270"/>
    <w:rsid w:val="0021659B"/>
    <w:rsid w:val="00337B4B"/>
    <w:rsid w:val="00454671"/>
    <w:rsid w:val="004E5119"/>
    <w:rsid w:val="0070772F"/>
    <w:rsid w:val="00D8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1659B"/>
    <w:rPr>
      <w:color w:val="808080"/>
    </w:rPr>
  </w:style>
  <w:style w:type="paragraph" w:customStyle="1" w:styleId="D9FDA111608540078FD918A49E496FA6">
    <w:name w:val="D9FDA111608540078FD918A49E496FA6"/>
    <w:rsid w:val="0021659B"/>
  </w:style>
  <w:style w:type="paragraph" w:customStyle="1" w:styleId="5A0037ACC02D436AB273D8E4B12E5DF2">
    <w:name w:val="5A0037ACC02D436AB273D8E4B12E5DF2"/>
    <w:rsid w:val="0021659B"/>
  </w:style>
  <w:style w:type="paragraph" w:customStyle="1" w:styleId="E6884001DC90492382470D27A64396E7">
    <w:name w:val="E6884001DC90492382470D27A64396E7"/>
    <w:rsid w:val="0021659B"/>
  </w:style>
  <w:style w:type="paragraph" w:customStyle="1" w:styleId="D21E78C80E0142E38FEA64E2B6373482">
    <w:name w:val="D21E78C80E0142E38FEA64E2B6373482"/>
    <w:rsid w:val="0021659B"/>
  </w:style>
  <w:style w:type="paragraph" w:customStyle="1" w:styleId="F05B4EAD308C470DA92FDF548DB74972">
    <w:name w:val="F05B4EAD308C470DA92FDF548DB74972"/>
    <w:rsid w:val="0021659B"/>
  </w:style>
  <w:style w:type="paragraph" w:customStyle="1" w:styleId="4BB9E2437F5D4DA599BB190F79305DC5">
    <w:name w:val="4BB9E2437F5D4DA599BB190F79305DC5"/>
    <w:rsid w:val="0021659B"/>
  </w:style>
  <w:style w:type="paragraph" w:customStyle="1" w:styleId="303DE15A669C4504A0C9140885450B1E">
    <w:name w:val="303DE15A669C4504A0C9140885450B1E"/>
    <w:rsid w:val="0021659B"/>
  </w:style>
  <w:style w:type="paragraph" w:customStyle="1" w:styleId="9E29D36D898A44278C44ED87A96713B9">
    <w:name w:val="9E29D36D898A44278C44ED87A96713B9"/>
    <w:rsid w:val="0021659B"/>
  </w:style>
  <w:style w:type="paragraph" w:customStyle="1" w:styleId="F3FFA51294084E53991492FBF859B6A4">
    <w:name w:val="F3FFA51294084E53991492FBF859B6A4"/>
    <w:rsid w:val="0021659B"/>
  </w:style>
  <w:style w:type="paragraph" w:customStyle="1" w:styleId="71033F12BDBB4EC7886E6BC5B5D401C9">
    <w:name w:val="71033F12BDBB4EC7886E6BC5B5D401C9"/>
    <w:rsid w:val="0021659B"/>
  </w:style>
  <w:style w:type="paragraph" w:customStyle="1" w:styleId="E5AC5D8E6F444B48A2946E7A24EF5C78">
    <w:name w:val="E5AC5D8E6F444B48A2946E7A24EF5C78"/>
    <w:rsid w:val="002165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1</TotalTime>
  <Pages>2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2026-07-27T08:14:00Z</cp:lastPrinted>
  <dcterms:created xsi:type="dcterms:W3CDTF">2026-07-27T10:29:00Z</dcterms:created>
  <dcterms:modified xsi:type="dcterms:W3CDTF">2026-07-27T10:31:00Z</dcterms:modified>
</cp:coreProperties>
</file>